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E1F" w:rsidRDefault="00941E1F"/>
    <w:p w:rsidR="00941E1F" w:rsidRDefault="00941E1F" w:rsidP="00C837CD">
      <w:pPr>
        <w:ind w:firstLine="708"/>
      </w:pPr>
      <w:r>
        <w:rPr>
          <w:noProof/>
          <w:lang w:eastAsia="nb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1" o:spid="_x0000_i1025" type="#_x0000_t75" style="width:93.75pt;height:24.75pt;visibility:visible">
            <v:imagedata r:id="rId5" o:title=""/>
          </v:shape>
        </w:pict>
      </w:r>
      <w:r>
        <w:t xml:space="preserve">            </w:t>
      </w:r>
      <w:r w:rsidRPr="0001108C">
        <w:rPr>
          <w:b/>
          <w:sz w:val="52"/>
          <w:szCs w:val="52"/>
        </w:rPr>
        <w:t xml:space="preserve">Volvo </w:t>
      </w:r>
      <w:r>
        <w:rPr>
          <w:b/>
          <w:sz w:val="52"/>
          <w:szCs w:val="52"/>
        </w:rPr>
        <w:t>EC55</w:t>
      </w:r>
    </w:p>
    <w:p w:rsidR="00941E1F" w:rsidRPr="00150772" w:rsidRDefault="00941E1F" w:rsidP="00150772">
      <w:pPr>
        <w:ind w:left="1416" w:firstLine="708"/>
      </w:pPr>
      <w:r>
        <w:rPr>
          <w:b/>
          <w:sz w:val="36"/>
          <w:szCs w:val="36"/>
        </w:rPr>
        <w:t>Gravemaskin for bruk på jernbane.</w:t>
      </w:r>
    </w:p>
    <w:p w:rsidR="00941E1F" w:rsidRDefault="00941E1F" w:rsidP="00B57BA5">
      <w:pPr>
        <w:jc w:val="center"/>
        <w:rPr>
          <w:b/>
          <w:sz w:val="36"/>
          <w:szCs w:val="36"/>
        </w:rPr>
      </w:pPr>
      <w:r w:rsidRPr="00150772">
        <w:rPr>
          <w:b/>
          <w:sz w:val="36"/>
          <w:szCs w:val="36"/>
        </w:rPr>
        <w:pict>
          <v:shape id="_x0000_i1026" type="#_x0000_t75" style="width:493.5pt;height:268.5pt" o:bordertopcolor="this" o:borderleftcolor="this" o:borderbottomcolor="this" o:borderrightcolor="this">
            <v:imagedata r:id="rId6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41E1F" w:rsidRDefault="00941E1F" w:rsidP="00150772">
      <w:pPr>
        <w:ind w:firstLine="708"/>
        <w:rPr>
          <w:b/>
          <w:sz w:val="24"/>
          <w:szCs w:val="24"/>
          <w:u w:val="single"/>
        </w:rPr>
      </w:pPr>
      <w:r w:rsidRPr="0001108C">
        <w:rPr>
          <w:b/>
          <w:sz w:val="24"/>
          <w:szCs w:val="24"/>
          <w:u w:val="single"/>
        </w:rPr>
        <w:t>Spesifikasjoner:</w:t>
      </w:r>
    </w:p>
    <w:p w:rsidR="00941E1F" w:rsidRPr="00B20834" w:rsidRDefault="00941E1F" w:rsidP="00C837CD">
      <w:pPr>
        <w:ind w:firstLine="708"/>
        <w:rPr>
          <w:b/>
          <w:sz w:val="24"/>
          <w:szCs w:val="24"/>
        </w:rPr>
      </w:pPr>
      <w:r w:rsidRPr="00B20834">
        <w:rPr>
          <w:b/>
          <w:sz w:val="24"/>
          <w:szCs w:val="24"/>
        </w:rPr>
        <w:t>Serie nr.: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B20834">
        <w:rPr>
          <w:sz w:val="24"/>
          <w:szCs w:val="24"/>
        </w:rPr>
        <w:t>111446</w:t>
      </w:r>
    </w:p>
    <w:p w:rsidR="00941E1F" w:rsidRPr="0001108C" w:rsidRDefault="00941E1F" w:rsidP="00C837CD">
      <w:pPr>
        <w:ind w:firstLine="708"/>
        <w:rPr>
          <w:sz w:val="24"/>
          <w:szCs w:val="24"/>
        </w:rPr>
      </w:pPr>
      <w:r w:rsidRPr="00C837CD">
        <w:rPr>
          <w:b/>
          <w:sz w:val="24"/>
          <w:szCs w:val="24"/>
        </w:rPr>
        <w:t>Årsmodell:</w:t>
      </w:r>
      <w:r w:rsidRPr="0001108C">
        <w:rPr>
          <w:sz w:val="24"/>
          <w:szCs w:val="24"/>
        </w:rPr>
        <w:tab/>
      </w:r>
      <w:r w:rsidRPr="0001108C">
        <w:rPr>
          <w:sz w:val="24"/>
          <w:szCs w:val="24"/>
        </w:rPr>
        <w:tab/>
        <w:t>201</w:t>
      </w:r>
      <w:r>
        <w:rPr>
          <w:sz w:val="24"/>
          <w:szCs w:val="24"/>
        </w:rPr>
        <w:t>0</w:t>
      </w:r>
    </w:p>
    <w:p w:rsidR="00941E1F" w:rsidRPr="0001108C" w:rsidRDefault="00941E1F" w:rsidP="00C837CD">
      <w:pPr>
        <w:ind w:firstLine="708"/>
        <w:rPr>
          <w:sz w:val="24"/>
          <w:szCs w:val="24"/>
        </w:rPr>
      </w:pPr>
      <w:r w:rsidRPr="00C837CD">
        <w:rPr>
          <w:b/>
          <w:sz w:val="24"/>
          <w:szCs w:val="24"/>
        </w:rPr>
        <w:t>Vekt:</w:t>
      </w:r>
      <w:r w:rsidRPr="0001108C">
        <w:rPr>
          <w:sz w:val="24"/>
          <w:szCs w:val="24"/>
        </w:rPr>
        <w:tab/>
      </w:r>
      <w:r w:rsidRPr="0001108C">
        <w:rPr>
          <w:sz w:val="24"/>
          <w:szCs w:val="24"/>
        </w:rPr>
        <w:tab/>
      </w:r>
      <w:r w:rsidRPr="0001108C">
        <w:rPr>
          <w:sz w:val="24"/>
          <w:szCs w:val="24"/>
        </w:rPr>
        <w:tab/>
      </w:r>
      <w:r>
        <w:rPr>
          <w:sz w:val="24"/>
          <w:szCs w:val="24"/>
        </w:rPr>
        <w:t>5,7</w:t>
      </w:r>
      <w:r w:rsidRPr="0001108C">
        <w:rPr>
          <w:sz w:val="24"/>
          <w:szCs w:val="24"/>
        </w:rPr>
        <w:t xml:space="preserve"> tonn</w:t>
      </w:r>
    </w:p>
    <w:p w:rsidR="00941E1F" w:rsidRPr="0001108C" w:rsidRDefault="00941E1F" w:rsidP="00C837CD">
      <w:pPr>
        <w:ind w:firstLine="708"/>
        <w:rPr>
          <w:sz w:val="24"/>
          <w:szCs w:val="24"/>
        </w:rPr>
      </w:pPr>
      <w:r w:rsidRPr="00C837CD">
        <w:rPr>
          <w:b/>
          <w:sz w:val="24"/>
          <w:szCs w:val="24"/>
        </w:rPr>
        <w:t>Brukstillatelsesnr:</w:t>
      </w:r>
      <w:r w:rsidRPr="0001108C">
        <w:rPr>
          <w:sz w:val="24"/>
          <w:szCs w:val="24"/>
        </w:rPr>
        <w:tab/>
      </w:r>
      <w:r>
        <w:rPr>
          <w:sz w:val="24"/>
          <w:szCs w:val="24"/>
        </w:rPr>
        <w:t>ikke aktuelt</w:t>
      </w:r>
    </w:p>
    <w:p w:rsidR="00941E1F" w:rsidRPr="00C837CD" w:rsidRDefault="00941E1F" w:rsidP="00C837CD">
      <w:pPr>
        <w:ind w:firstLine="705"/>
        <w:rPr>
          <w:b/>
          <w:sz w:val="24"/>
          <w:szCs w:val="24"/>
        </w:rPr>
      </w:pPr>
      <w:r w:rsidRPr="00C837CD">
        <w:rPr>
          <w:b/>
          <w:sz w:val="24"/>
          <w:szCs w:val="24"/>
        </w:rPr>
        <w:t>Rekkevidde:</w:t>
      </w:r>
      <w:r w:rsidRPr="00C837CD">
        <w:rPr>
          <w:b/>
          <w:sz w:val="24"/>
          <w:szCs w:val="24"/>
        </w:rPr>
        <w:tab/>
      </w:r>
    </w:p>
    <w:p w:rsidR="00941E1F" w:rsidRPr="0001108C" w:rsidRDefault="00941E1F" w:rsidP="000110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Rett fram:</w:t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6,1 meter"/>
        </w:smartTagPr>
        <w:r>
          <w:rPr>
            <w:sz w:val="24"/>
            <w:szCs w:val="24"/>
          </w:rPr>
          <w:t>6,1 meter</w:t>
        </w:r>
      </w:smartTag>
    </w:p>
    <w:p w:rsidR="00941E1F" w:rsidRPr="0001108C" w:rsidRDefault="00941E1F" w:rsidP="000110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Rett ned:</w:t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3,9 meter"/>
        </w:smartTagPr>
        <w:r>
          <w:rPr>
            <w:sz w:val="24"/>
            <w:szCs w:val="24"/>
          </w:rPr>
          <w:t>3,9 meter</w:t>
        </w:r>
      </w:smartTag>
    </w:p>
    <w:p w:rsidR="00941E1F" w:rsidRDefault="00941E1F" w:rsidP="000110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Opp:</w:t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5,7 meter"/>
        </w:smartTagPr>
        <w:r>
          <w:rPr>
            <w:sz w:val="24"/>
            <w:szCs w:val="24"/>
          </w:rPr>
          <w:t>5,7 meter</w:t>
        </w:r>
      </w:smartTag>
    </w:p>
    <w:p w:rsidR="00941E1F" w:rsidRPr="0001108C" w:rsidRDefault="00941E1F" w:rsidP="0001108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Påmontert høgde- og svingbegrensning</w:t>
      </w:r>
    </w:p>
    <w:p w:rsidR="00941E1F" w:rsidRPr="00E40F65" w:rsidRDefault="00941E1F" w:rsidP="00E40F65">
      <w:pPr>
        <w:ind w:firstLine="705"/>
        <w:rPr>
          <w:b/>
          <w:sz w:val="24"/>
          <w:szCs w:val="24"/>
          <w:u w:val="single"/>
        </w:rPr>
      </w:pPr>
      <w:r w:rsidRPr="0001108C">
        <w:t>Utstyr:</w:t>
      </w:r>
    </w:p>
    <w:p w:rsidR="00941E1F" w:rsidRPr="0001108C" w:rsidRDefault="00941E1F" w:rsidP="000110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Rotortilt</w:t>
      </w:r>
    </w:p>
    <w:p w:rsidR="00941E1F" w:rsidRPr="0001108C" w:rsidRDefault="00941E1F" w:rsidP="000110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Pigghammer</w:t>
      </w:r>
    </w:p>
    <w:p w:rsidR="00941E1F" w:rsidRPr="0001108C" w:rsidRDefault="00941E1F" w:rsidP="000110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Klype</w:t>
      </w:r>
    </w:p>
    <w:p w:rsidR="00941E1F" w:rsidRPr="0001108C" w:rsidRDefault="00941E1F" w:rsidP="000110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Pusseskuff</w:t>
      </w:r>
    </w:p>
    <w:p w:rsidR="00941E1F" w:rsidRPr="0001108C" w:rsidRDefault="00941E1F" w:rsidP="000110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Graveskuff</w:t>
      </w:r>
    </w:p>
    <w:p w:rsidR="00941E1F" w:rsidRPr="00150772" w:rsidRDefault="00941E1F" w:rsidP="0015077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Grøfteskuff</w:t>
      </w:r>
    </w:p>
    <w:sectPr w:rsidR="00941E1F" w:rsidRPr="00150772" w:rsidSect="00C837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41418"/>
    <w:multiLevelType w:val="hybridMultilevel"/>
    <w:tmpl w:val="D160F142"/>
    <w:lvl w:ilvl="0" w:tplc="51407188">
      <w:numFmt w:val="bullet"/>
      <w:lvlText w:val=""/>
      <w:lvlJc w:val="left"/>
      <w:pPr>
        <w:ind w:left="1776" w:hanging="360"/>
      </w:pPr>
      <w:rPr>
        <w:rFonts w:ascii="Symbol" w:eastAsia="Times New Roman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108C"/>
    <w:rsid w:val="0001108C"/>
    <w:rsid w:val="000146D6"/>
    <w:rsid w:val="000310FC"/>
    <w:rsid w:val="0007393A"/>
    <w:rsid w:val="000C3749"/>
    <w:rsid w:val="00150772"/>
    <w:rsid w:val="001C4908"/>
    <w:rsid w:val="001D3684"/>
    <w:rsid w:val="00266061"/>
    <w:rsid w:val="00295B82"/>
    <w:rsid w:val="002B5BB4"/>
    <w:rsid w:val="002B76ED"/>
    <w:rsid w:val="002C1F07"/>
    <w:rsid w:val="00351F63"/>
    <w:rsid w:val="0039681D"/>
    <w:rsid w:val="00396B2E"/>
    <w:rsid w:val="00450C0B"/>
    <w:rsid w:val="0046320D"/>
    <w:rsid w:val="0046371E"/>
    <w:rsid w:val="004665EF"/>
    <w:rsid w:val="004B263D"/>
    <w:rsid w:val="004F190A"/>
    <w:rsid w:val="005430EE"/>
    <w:rsid w:val="00561328"/>
    <w:rsid w:val="005A3E0F"/>
    <w:rsid w:val="005B1E19"/>
    <w:rsid w:val="005E7C6B"/>
    <w:rsid w:val="00644387"/>
    <w:rsid w:val="00652DFC"/>
    <w:rsid w:val="00750845"/>
    <w:rsid w:val="0076666B"/>
    <w:rsid w:val="007F6ABF"/>
    <w:rsid w:val="00892388"/>
    <w:rsid w:val="008C3B65"/>
    <w:rsid w:val="00931ED8"/>
    <w:rsid w:val="009336AC"/>
    <w:rsid w:val="00941E1F"/>
    <w:rsid w:val="00A129E8"/>
    <w:rsid w:val="00AC11CD"/>
    <w:rsid w:val="00AC7270"/>
    <w:rsid w:val="00B017CD"/>
    <w:rsid w:val="00B20834"/>
    <w:rsid w:val="00B57BA5"/>
    <w:rsid w:val="00B84554"/>
    <w:rsid w:val="00BC0A29"/>
    <w:rsid w:val="00BC1DD8"/>
    <w:rsid w:val="00C15C11"/>
    <w:rsid w:val="00C431F9"/>
    <w:rsid w:val="00C837CD"/>
    <w:rsid w:val="00C973A7"/>
    <w:rsid w:val="00CB4CBC"/>
    <w:rsid w:val="00CF3259"/>
    <w:rsid w:val="00D47743"/>
    <w:rsid w:val="00E40F65"/>
    <w:rsid w:val="00E43759"/>
    <w:rsid w:val="00E862F6"/>
    <w:rsid w:val="00EA1EE3"/>
    <w:rsid w:val="00EC1C18"/>
    <w:rsid w:val="00EE47DB"/>
    <w:rsid w:val="00EE48C5"/>
    <w:rsid w:val="00F61AA9"/>
    <w:rsid w:val="00F82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9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10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110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53</Words>
  <Characters>286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Volvo EC55</dc:title>
  <dc:subject/>
  <dc:creator>tone</dc:creator>
  <cp:keywords/>
  <dc:description/>
  <cp:lastModifiedBy>Knut Øynebråten</cp:lastModifiedBy>
  <cp:revision>2</cp:revision>
  <cp:lastPrinted>2011-04-14T05:26:00Z</cp:lastPrinted>
  <dcterms:created xsi:type="dcterms:W3CDTF">2011-05-25T06:23:00Z</dcterms:created>
  <dcterms:modified xsi:type="dcterms:W3CDTF">2011-05-25T06:23:00Z</dcterms:modified>
</cp:coreProperties>
</file>